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3B7EE3" w:rsidRPr="00B36D6E" w14:paraId="763699EE" w14:textId="77777777" w:rsidTr="003B7EE3">
        <w:trPr>
          <w:jc w:val="center"/>
        </w:trPr>
        <w:tc>
          <w:tcPr>
            <w:tcW w:w="9921" w:type="dxa"/>
          </w:tcPr>
          <w:p w14:paraId="7D350610" w14:textId="77777777" w:rsidR="003B7EE3" w:rsidRPr="00B36D6E" w:rsidRDefault="003B7EE3" w:rsidP="00B36D6E">
            <w:pPr>
              <w:ind w:firstLine="0"/>
              <w:contextualSpacing/>
              <w:jc w:val="center"/>
              <w:rPr>
                <w:szCs w:val="28"/>
              </w:rPr>
            </w:pPr>
            <w:r w:rsidRPr="00B36D6E">
              <w:rPr>
                <w:noProof/>
                <w:szCs w:val="28"/>
              </w:rPr>
              <w:drawing>
                <wp:inline distT="0" distB="0" distL="0" distR="0" wp14:anchorId="79CA580B" wp14:editId="62A0A936">
                  <wp:extent cx="560705" cy="6769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705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7EE3" w:rsidRPr="00B36D6E" w14:paraId="7CB22531" w14:textId="77777777" w:rsidTr="003B7EE3">
        <w:trPr>
          <w:jc w:val="center"/>
        </w:trPr>
        <w:tc>
          <w:tcPr>
            <w:tcW w:w="9921" w:type="dxa"/>
          </w:tcPr>
          <w:p w14:paraId="27BC450F" w14:textId="77777777" w:rsidR="003B7EE3" w:rsidRPr="00B36D6E" w:rsidRDefault="003B7EE3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</w:tc>
      </w:tr>
      <w:tr w:rsidR="008E0A39" w:rsidRPr="00B36D6E" w14:paraId="697050FF" w14:textId="77777777" w:rsidTr="003B7EE3">
        <w:trPr>
          <w:jc w:val="center"/>
        </w:trPr>
        <w:tc>
          <w:tcPr>
            <w:tcW w:w="9921" w:type="dxa"/>
          </w:tcPr>
          <w:p w14:paraId="5949B359" w14:textId="77777777" w:rsidR="009A78FA" w:rsidRPr="00B36D6E" w:rsidRDefault="0013099C" w:rsidP="00B36D6E">
            <w:pPr>
              <w:ind w:firstLine="0"/>
              <w:contextualSpacing/>
              <w:jc w:val="center"/>
              <w:rPr>
                <w:szCs w:val="28"/>
              </w:rPr>
            </w:pPr>
            <w:r w:rsidRPr="00B36D6E">
              <w:rPr>
                <w:szCs w:val="28"/>
              </w:rPr>
              <w:t>АДМИНИСТРАЦИЯ</w:t>
            </w:r>
            <w:r w:rsidR="008E0A39" w:rsidRPr="00B36D6E">
              <w:rPr>
                <w:szCs w:val="28"/>
              </w:rPr>
              <w:t xml:space="preserve"> </w:t>
            </w:r>
            <w:r w:rsidR="009A78FA" w:rsidRPr="00B36D6E">
              <w:rPr>
                <w:szCs w:val="28"/>
              </w:rPr>
              <w:t>РАБОЧЕГО ПОСЕЛКА МОШКОВО</w:t>
            </w:r>
          </w:p>
          <w:p w14:paraId="7B72428F" w14:textId="77777777" w:rsidR="008E0A39" w:rsidRPr="00B36D6E" w:rsidRDefault="008E0A39" w:rsidP="00B36D6E">
            <w:pPr>
              <w:ind w:firstLine="0"/>
              <w:contextualSpacing/>
              <w:jc w:val="center"/>
              <w:rPr>
                <w:szCs w:val="28"/>
              </w:rPr>
            </w:pPr>
            <w:r w:rsidRPr="00B36D6E">
              <w:rPr>
                <w:szCs w:val="28"/>
              </w:rPr>
              <w:t>МОШКОВСКОГО РАЙОНА</w:t>
            </w:r>
            <w:r w:rsidR="009A78FA" w:rsidRPr="00B36D6E">
              <w:rPr>
                <w:szCs w:val="28"/>
              </w:rPr>
              <w:t xml:space="preserve"> </w:t>
            </w:r>
            <w:r w:rsidRPr="00B36D6E">
              <w:rPr>
                <w:szCs w:val="28"/>
              </w:rPr>
              <w:t>НОВОСИБИРСКОЙ ОБЛАСТИ</w:t>
            </w:r>
          </w:p>
        </w:tc>
      </w:tr>
      <w:tr w:rsidR="008E0A39" w:rsidRPr="00B36D6E" w14:paraId="791C0E05" w14:textId="77777777" w:rsidTr="003B7EE3">
        <w:trPr>
          <w:jc w:val="center"/>
        </w:trPr>
        <w:tc>
          <w:tcPr>
            <w:tcW w:w="9921" w:type="dxa"/>
          </w:tcPr>
          <w:p w14:paraId="14E039F4" w14:textId="77777777" w:rsidR="008E0A39" w:rsidRPr="00B36D6E" w:rsidRDefault="008E0A39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</w:tc>
      </w:tr>
      <w:tr w:rsidR="008E0A39" w:rsidRPr="00B36D6E" w14:paraId="35D5B300" w14:textId="77777777" w:rsidTr="003B7EE3">
        <w:trPr>
          <w:jc w:val="center"/>
        </w:trPr>
        <w:tc>
          <w:tcPr>
            <w:tcW w:w="9921" w:type="dxa"/>
          </w:tcPr>
          <w:p w14:paraId="4452C17D" w14:textId="5821E083" w:rsidR="008E0A39" w:rsidRPr="00B36D6E" w:rsidRDefault="00F61E67" w:rsidP="00B36D6E">
            <w:pPr>
              <w:ind w:firstLine="0"/>
              <w:contextualSpacing/>
              <w:jc w:val="center"/>
              <w:rPr>
                <w:szCs w:val="28"/>
              </w:rPr>
            </w:pPr>
            <w:r w:rsidRPr="00B36D6E">
              <w:rPr>
                <w:szCs w:val="28"/>
              </w:rPr>
              <w:t>ПОСТАНОВЛЕНИЕ</w:t>
            </w:r>
          </w:p>
        </w:tc>
      </w:tr>
      <w:tr w:rsidR="008E0A39" w:rsidRPr="00B36D6E" w14:paraId="6BB6E407" w14:textId="77777777" w:rsidTr="003B7EE3">
        <w:trPr>
          <w:jc w:val="center"/>
        </w:trPr>
        <w:tc>
          <w:tcPr>
            <w:tcW w:w="9921" w:type="dxa"/>
          </w:tcPr>
          <w:p w14:paraId="6240D1A0" w14:textId="77777777" w:rsidR="008E0A39" w:rsidRPr="00B36D6E" w:rsidRDefault="008E0A39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</w:tc>
      </w:tr>
      <w:tr w:rsidR="008E0A39" w:rsidRPr="00B36D6E" w14:paraId="696EE07E" w14:textId="77777777" w:rsidTr="003B7EE3">
        <w:trPr>
          <w:jc w:val="center"/>
        </w:trPr>
        <w:tc>
          <w:tcPr>
            <w:tcW w:w="9921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B36D6E" w14:paraId="0BAEEE4C" w14:textId="77777777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14:paraId="6256D8E0" w14:textId="77777777" w:rsidR="003A160B" w:rsidRPr="00B36D6E" w:rsidRDefault="003A160B" w:rsidP="00B36D6E">
                  <w:pPr>
                    <w:ind w:firstLine="0"/>
                    <w:contextualSpacing/>
                    <w:jc w:val="left"/>
                    <w:rPr>
                      <w:szCs w:val="28"/>
                    </w:rPr>
                  </w:pPr>
                  <w:r w:rsidRPr="00B36D6E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14:paraId="38CAFECA" w14:textId="58926A2A" w:rsidR="003A160B" w:rsidRPr="00B36D6E" w:rsidRDefault="003E696B" w:rsidP="00B36D6E">
                  <w:pPr>
                    <w:ind w:firstLine="0"/>
                    <w:contextualSpacing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</w:t>
                  </w:r>
                  <w:r w:rsidR="00A024D0">
                    <w:rPr>
                      <w:szCs w:val="28"/>
                    </w:rPr>
                    <w:t>7</w:t>
                  </w:r>
                  <w:r>
                    <w:rPr>
                      <w:szCs w:val="28"/>
                    </w:rPr>
                    <w:t>.0</w:t>
                  </w:r>
                  <w:r w:rsidR="00A024D0">
                    <w:rPr>
                      <w:szCs w:val="28"/>
                    </w:rPr>
                    <w:t>3</w:t>
                  </w:r>
                  <w:r w:rsidR="0009670D" w:rsidRPr="00B36D6E">
                    <w:rPr>
                      <w:szCs w:val="28"/>
                    </w:rPr>
                    <w:t>.202</w:t>
                  </w:r>
                  <w:r w:rsidR="00A024D0">
                    <w:rPr>
                      <w:szCs w:val="28"/>
                    </w:rPr>
                    <w:t>3</w:t>
                  </w:r>
                </w:p>
              </w:tc>
              <w:tc>
                <w:tcPr>
                  <w:tcW w:w="484" w:type="dxa"/>
                  <w:vAlign w:val="bottom"/>
                </w:tcPr>
                <w:p w14:paraId="5E9D570F" w14:textId="77777777" w:rsidR="003A160B" w:rsidRPr="00B36D6E" w:rsidRDefault="003A160B" w:rsidP="00B36D6E">
                  <w:pPr>
                    <w:ind w:firstLine="0"/>
                    <w:contextualSpacing/>
                    <w:jc w:val="right"/>
                    <w:rPr>
                      <w:szCs w:val="28"/>
                    </w:rPr>
                  </w:pPr>
                  <w:r w:rsidRPr="00B36D6E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14:paraId="5521C5D2" w14:textId="0DF13FDC" w:rsidR="003A160B" w:rsidRPr="00B36D6E" w:rsidRDefault="00805114" w:rsidP="00B36D6E">
                  <w:pPr>
                    <w:ind w:firstLine="0"/>
                    <w:contextualSpacing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109</w:t>
                  </w:r>
                </w:p>
              </w:tc>
            </w:tr>
          </w:tbl>
          <w:p w14:paraId="50F88764" w14:textId="77777777" w:rsidR="008E0A39" w:rsidRPr="00B36D6E" w:rsidRDefault="008E0A39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</w:tc>
      </w:tr>
      <w:tr w:rsidR="008E0A39" w:rsidRPr="00B36D6E" w14:paraId="0203679F" w14:textId="77777777" w:rsidTr="003B7EE3">
        <w:trPr>
          <w:jc w:val="center"/>
        </w:trPr>
        <w:tc>
          <w:tcPr>
            <w:tcW w:w="9921" w:type="dxa"/>
          </w:tcPr>
          <w:p w14:paraId="5DA72175" w14:textId="77777777" w:rsidR="008E0A39" w:rsidRPr="003E696B" w:rsidRDefault="008E0A39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  <w:p w14:paraId="6FBB5D9E" w14:textId="77777777" w:rsidR="00A314E7" w:rsidRPr="003E696B" w:rsidRDefault="00A314E7" w:rsidP="00B36D6E">
            <w:pPr>
              <w:ind w:firstLine="0"/>
              <w:contextualSpacing/>
              <w:jc w:val="center"/>
              <w:rPr>
                <w:szCs w:val="28"/>
              </w:rPr>
            </w:pPr>
          </w:p>
        </w:tc>
      </w:tr>
      <w:tr w:rsidR="008E0A39" w:rsidRPr="00B36D6E" w14:paraId="51028387" w14:textId="77777777" w:rsidTr="003B7EE3">
        <w:trPr>
          <w:jc w:val="center"/>
        </w:trPr>
        <w:tc>
          <w:tcPr>
            <w:tcW w:w="9921" w:type="dxa"/>
          </w:tcPr>
          <w:p w14:paraId="57AADD8E" w14:textId="1E51EB39" w:rsidR="008E0A39" w:rsidRPr="009E21F5" w:rsidRDefault="00A024D0" w:rsidP="00B36D6E">
            <w:pPr>
              <w:pStyle w:val="western"/>
              <w:ind w:firstLine="567"/>
              <w:contextualSpacing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 внесении изменений в постановление администрации рабочего поселка Мошково Мошковского района Новосибирской области от </w:t>
            </w:r>
            <w:r w:rsidR="00072BA9">
              <w:rPr>
                <w:bCs/>
                <w:sz w:val="28"/>
                <w:szCs w:val="28"/>
              </w:rPr>
              <w:t>23.09.2021 г. №368 «</w:t>
            </w:r>
            <w:r w:rsidR="00B36D6E" w:rsidRPr="009E21F5">
              <w:rPr>
                <w:bCs/>
                <w:sz w:val="28"/>
                <w:szCs w:val="28"/>
              </w:rPr>
              <w:t>Об утверждении плана мероприятий по противодействию коррупции в администрации рабочего поселка Мошково Мошковского района Новосибирской области на 2021-2024годы</w:t>
            </w:r>
            <w:r w:rsidR="00072BA9">
              <w:rPr>
                <w:bCs/>
                <w:sz w:val="28"/>
                <w:szCs w:val="28"/>
              </w:rPr>
              <w:t>»</w:t>
            </w:r>
            <w:r w:rsidR="00B36D6E" w:rsidRPr="009E21F5">
              <w:rPr>
                <w:bCs/>
                <w:sz w:val="28"/>
                <w:szCs w:val="28"/>
              </w:rPr>
              <w:t xml:space="preserve"> </w:t>
            </w:r>
            <w:r w:rsidR="00B36D6E" w:rsidRPr="009E21F5">
              <w:rPr>
                <w:sz w:val="28"/>
                <w:szCs w:val="28"/>
              </w:rPr>
              <w:t xml:space="preserve"> </w:t>
            </w:r>
          </w:p>
        </w:tc>
      </w:tr>
      <w:tr w:rsidR="002E3E28" w:rsidRPr="00B36D6E" w14:paraId="31836817" w14:textId="77777777" w:rsidTr="003B7EE3">
        <w:trPr>
          <w:jc w:val="center"/>
        </w:trPr>
        <w:tc>
          <w:tcPr>
            <w:tcW w:w="9921" w:type="dxa"/>
          </w:tcPr>
          <w:p w14:paraId="000D67BB" w14:textId="77777777" w:rsidR="009838A4" w:rsidRPr="00B36D6E" w:rsidRDefault="009838A4" w:rsidP="00B36D6E">
            <w:pPr>
              <w:ind w:firstLine="0"/>
              <w:contextualSpacing/>
              <w:rPr>
                <w:szCs w:val="28"/>
              </w:rPr>
            </w:pPr>
          </w:p>
          <w:p w14:paraId="13369F21" w14:textId="5B344A26" w:rsidR="00B36D6E" w:rsidRPr="00B36D6E" w:rsidRDefault="00B36D6E" w:rsidP="00B36D6E">
            <w:pPr>
              <w:ind w:firstLine="0"/>
              <w:contextualSpacing/>
              <w:rPr>
                <w:szCs w:val="28"/>
              </w:rPr>
            </w:pPr>
          </w:p>
        </w:tc>
      </w:tr>
    </w:tbl>
    <w:p w14:paraId="0425BD45" w14:textId="27BBCA02" w:rsidR="00B36D6E" w:rsidRPr="00B36D6E" w:rsidRDefault="00B36D6E" w:rsidP="003E696B">
      <w:pPr>
        <w:pStyle w:val="af2"/>
        <w:shd w:val="clear" w:color="auto" w:fill="FFFFFF"/>
        <w:spacing w:before="0" w:beforeAutospacing="0" w:after="240" w:afterAutospacing="0"/>
        <w:contextualSpacing/>
        <w:jc w:val="both"/>
        <w:textAlignment w:val="baseline"/>
        <w:rPr>
          <w:color w:val="000000"/>
          <w:sz w:val="28"/>
          <w:szCs w:val="28"/>
        </w:rPr>
      </w:pPr>
      <w:r w:rsidRPr="00B36D6E">
        <w:rPr>
          <w:sz w:val="28"/>
          <w:szCs w:val="28"/>
        </w:rPr>
        <w:tab/>
      </w:r>
      <w:r w:rsidRPr="00B36D6E">
        <w:rPr>
          <w:color w:val="000000"/>
          <w:sz w:val="28"/>
          <w:szCs w:val="28"/>
        </w:rPr>
        <w:t xml:space="preserve">В соответствии с Федеральным законом РФ от 06.10.2003г. №131-ФЗ «Об общих принципах организации местного самоуправления в РФ», Федерального закона от 25.12.2008г. № 273-ФЗ «О противодействии коррупции», Указом Президента Российской Федерации от 16.08.2021 № 478 "О Национальном плане противодействия коррупции на 2021 — 2024 годы", руководствуясь </w:t>
      </w:r>
      <w:r w:rsidR="0046184E" w:rsidRPr="0046184E">
        <w:rPr>
          <w:color w:val="000000"/>
          <w:sz w:val="28"/>
          <w:szCs w:val="28"/>
        </w:rPr>
        <w:t>Уставом городского поселения рабочего поселка Мошково Мошковского муниципального района Новосибирской области</w:t>
      </w:r>
      <w:r w:rsidR="00072BA9">
        <w:rPr>
          <w:color w:val="000000"/>
          <w:sz w:val="28"/>
          <w:szCs w:val="28"/>
        </w:rPr>
        <w:t xml:space="preserve"> и на основании представления прокурора Мошковского района от 27.02.2023 №02-01-2023,</w:t>
      </w:r>
    </w:p>
    <w:p w14:paraId="0196711C" w14:textId="21D4F760" w:rsidR="00B36D6E" w:rsidRPr="00072BA9" w:rsidRDefault="00B36D6E" w:rsidP="00072BA9">
      <w:pPr>
        <w:ind w:firstLine="0"/>
        <w:contextualSpacing/>
        <w:rPr>
          <w:szCs w:val="28"/>
        </w:rPr>
      </w:pPr>
      <w:r w:rsidRPr="00B36D6E">
        <w:rPr>
          <w:color w:val="000000"/>
          <w:szCs w:val="28"/>
        </w:rPr>
        <w:tab/>
        <w:t xml:space="preserve">1. </w:t>
      </w:r>
      <w:r w:rsidR="00072BA9">
        <w:rPr>
          <w:color w:val="000000"/>
          <w:szCs w:val="28"/>
        </w:rPr>
        <w:t xml:space="preserve">Внести изменения в постановление </w:t>
      </w:r>
      <w:r w:rsidR="00072BA9">
        <w:rPr>
          <w:bCs/>
          <w:szCs w:val="28"/>
        </w:rPr>
        <w:t>администрации рабочего поселка Мошково Мошковского района Новосибирской области от 23.09.2021 г. №368 «</w:t>
      </w:r>
      <w:r w:rsidR="00072BA9" w:rsidRPr="009E21F5">
        <w:rPr>
          <w:bCs/>
          <w:szCs w:val="28"/>
        </w:rPr>
        <w:t>Об утверждении плана мероприятий по противодействию коррупции в администрации рабочего поселка Мошково Мошковского района Новосибирской области на 2021-2024годы</w:t>
      </w:r>
      <w:r w:rsidR="00072BA9">
        <w:rPr>
          <w:bCs/>
          <w:szCs w:val="28"/>
        </w:rPr>
        <w:t>»</w:t>
      </w:r>
      <w:r w:rsidR="00072BA9" w:rsidRPr="009E21F5">
        <w:rPr>
          <w:bCs/>
          <w:szCs w:val="28"/>
        </w:rPr>
        <w:t xml:space="preserve"> </w:t>
      </w:r>
      <w:r w:rsidR="00072BA9" w:rsidRPr="009E21F5">
        <w:rPr>
          <w:szCs w:val="28"/>
        </w:rPr>
        <w:t xml:space="preserve"> </w:t>
      </w:r>
      <w:r w:rsidR="00072BA9">
        <w:rPr>
          <w:szCs w:val="28"/>
        </w:rPr>
        <w:t xml:space="preserve">в части </w:t>
      </w:r>
      <w:r w:rsidRPr="00B36D6E">
        <w:rPr>
          <w:color w:val="000000"/>
          <w:szCs w:val="28"/>
        </w:rPr>
        <w:t xml:space="preserve"> </w:t>
      </w:r>
      <w:r w:rsidR="00072BA9">
        <w:rPr>
          <w:color w:val="000000"/>
          <w:szCs w:val="28"/>
        </w:rPr>
        <w:t>плана</w:t>
      </w:r>
      <w:r w:rsidR="00072BA9">
        <w:rPr>
          <w:szCs w:val="28"/>
        </w:rPr>
        <w:t xml:space="preserve"> </w:t>
      </w:r>
      <w:r w:rsidR="00072BA9" w:rsidRPr="00CE22BB">
        <w:rPr>
          <w:szCs w:val="28"/>
        </w:rPr>
        <w:t xml:space="preserve">мероприятий по противодействию коррупции в администрации </w:t>
      </w:r>
      <w:r w:rsidR="00072BA9">
        <w:rPr>
          <w:szCs w:val="28"/>
        </w:rPr>
        <w:t xml:space="preserve"> </w:t>
      </w:r>
      <w:r w:rsidR="00072BA9">
        <w:rPr>
          <w:szCs w:val="28"/>
        </w:rPr>
        <w:t>рабочего поселка Мошково Мошковского района Новосибирской области</w:t>
      </w:r>
      <w:r w:rsidR="00072BA9">
        <w:rPr>
          <w:szCs w:val="28"/>
        </w:rPr>
        <w:t xml:space="preserve"> </w:t>
      </w:r>
      <w:r w:rsidR="00072BA9">
        <w:rPr>
          <w:szCs w:val="28"/>
        </w:rPr>
        <w:t xml:space="preserve"> </w:t>
      </w:r>
      <w:r w:rsidR="00072BA9" w:rsidRPr="00CE22BB">
        <w:rPr>
          <w:szCs w:val="28"/>
        </w:rPr>
        <w:t>на 2021 – 2024 годы</w:t>
      </w:r>
      <w:r w:rsidR="00072BA9">
        <w:rPr>
          <w:szCs w:val="28"/>
        </w:rPr>
        <w:t>, согласно приложения №1 к настоящему постановлению</w:t>
      </w:r>
      <w:r w:rsidRPr="00B36D6E">
        <w:rPr>
          <w:color w:val="000000"/>
          <w:szCs w:val="28"/>
        </w:rPr>
        <w:t>.</w:t>
      </w:r>
    </w:p>
    <w:p w14:paraId="037DE64A" w14:textId="77A2AA5A" w:rsidR="00B36D6E" w:rsidRPr="00B36D6E" w:rsidRDefault="003E696B" w:rsidP="003E696B">
      <w:pPr>
        <w:pStyle w:val="af2"/>
        <w:shd w:val="clear" w:color="auto" w:fill="FFFFFF"/>
        <w:spacing w:before="0" w:beforeAutospacing="0" w:after="240" w:afterAutospacing="0"/>
        <w:contextualSpacing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2</w:t>
      </w:r>
      <w:r w:rsidR="00B36D6E" w:rsidRPr="00B36D6E">
        <w:rPr>
          <w:color w:val="000000"/>
          <w:sz w:val="28"/>
          <w:szCs w:val="28"/>
        </w:rPr>
        <w:t>. Настоящее постановление вступает в силу после дня его официального опубликования.</w:t>
      </w:r>
    </w:p>
    <w:p w14:paraId="0FF85152" w14:textId="06F08126" w:rsidR="00B36D6E" w:rsidRPr="00B36D6E" w:rsidRDefault="0078712D" w:rsidP="003E696B">
      <w:pPr>
        <w:pStyle w:val="af2"/>
        <w:shd w:val="clear" w:color="auto" w:fill="FFFFFF"/>
        <w:spacing w:before="0" w:beforeAutospacing="0" w:after="240" w:afterAutospacing="0"/>
        <w:contextualSpacing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3</w:t>
      </w:r>
      <w:r w:rsidR="00B36D6E" w:rsidRPr="00B36D6E">
        <w:rPr>
          <w:color w:val="000000"/>
          <w:sz w:val="28"/>
          <w:szCs w:val="28"/>
        </w:rPr>
        <w:t>. Контроль за исполнением настоящего постановления возложить на заместителя Главы администрации рабочего поселка Мошково Мошковского района Новосибирской области.</w:t>
      </w:r>
    </w:p>
    <w:p w14:paraId="0FE1274F" w14:textId="50371994" w:rsidR="00F61E67" w:rsidRPr="00072BA9" w:rsidRDefault="00B36D6E" w:rsidP="00072BA9">
      <w:pPr>
        <w:pStyle w:val="af2"/>
        <w:shd w:val="clear" w:color="auto" w:fill="FFFFFF"/>
        <w:spacing w:before="0" w:beforeAutospacing="0" w:after="0" w:afterAutospacing="0"/>
        <w:contextualSpacing/>
        <w:jc w:val="both"/>
        <w:textAlignment w:val="baseline"/>
        <w:rPr>
          <w:color w:val="000000"/>
          <w:sz w:val="28"/>
          <w:szCs w:val="28"/>
        </w:rPr>
      </w:pPr>
      <w:r w:rsidRPr="00B36D6E">
        <w:rPr>
          <w:color w:val="000000"/>
          <w:sz w:val="28"/>
          <w:szCs w:val="28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RPr="00B36D6E" w14:paraId="78F42B17" w14:textId="77777777" w:rsidTr="000C7CD3">
        <w:trPr>
          <w:trHeight w:val="1304"/>
        </w:trPr>
        <w:tc>
          <w:tcPr>
            <w:tcW w:w="4926" w:type="dxa"/>
            <w:vAlign w:val="bottom"/>
          </w:tcPr>
          <w:p w14:paraId="568A5BDA" w14:textId="77777777" w:rsidR="0048256E" w:rsidRPr="00B36D6E" w:rsidRDefault="00EA5B0E" w:rsidP="00B36D6E">
            <w:pPr>
              <w:ind w:firstLine="0"/>
              <w:contextualSpacing/>
              <w:jc w:val="left"/>
              <w:rPr>
                <w:szCs w:val="28"/>
              </w:rPr>
            </w:pPr>
            <w:r w:rsidRPr="00B36D6E">
              <w:rPr>
                <w:szCs w:val="28"/>
              </w:rPr>
              <w:t xml:space="preserve">Глава </w:t>
            </w:r>
            <w:r w:rsidR="0048256E" w:rsidRPr="00B36D6E">
              <w:rPr>
                <w:szCs w:val="28"/>
              </w:rPr>
              <w:t>рабочего поселка Мошково</w:t>
            </w:r>
          </w:p>
          <w:p w14:paraId="14F2ACEA" w14:textId="77777777" w:rsidR="00EA5B0E" w:rsidRPr="00B36D6E" w:rsidRDefault="00EA5B0E" w:rsidP="00B36D6E">
            <w:pPr>
              <w:ind w:firstLine="0"/>
              <w:contextualSpacing/>
              <w:jc w:val="left"/>
              <w:rPr>
                <w:szCs w:val="28"/>
              </w:rPr>
            </w:pPr>
            <w:r w:rsidRPr="00B36D6E">
              <w:rPr>
                <w:szCs w:val="28"/>
              </w:rPr>
              <w:t>Мошковского района</w:t>
            </w:r>
          </w:p>
          <w:p w14:paraId="3CE04401" w14:textId="77777777" w:rsidR="0048256E" w:rsidRPr="00B36D6E" w:rsidRDefault="0048256E" w:rsidP="00B36D6E">
            <w:pPr>
              <w:ind w:firstLine="0"/>
              <w:contextualSpacing/>
              <w:jc w:val="left"/>
              <w:rPr>
                <w:szCs w:val="28"/>
              </w:rPr>
            </w:pPr>
            <w:r w:rsidRPr="00B36D6E">
              <w:rPr>
                <w:szCs w:val="28"/>
              </w:rPr>
              <w:t>Новосибирской области</w:t>
            </w:r>
          </w:p>
        </w:tc>
        <w:tc>
          <w:tcPr>
            <w:tcW w:w="4927" w:type="dxa"/>
            <w:vAlign w:val="bottom"/>
          </w:tcPr>
          <w:p w14:paraId="029DC0A5" w14:textId="77777777" w:rsidR="00EA5B0E" w:rsidRPr="00B36D6E" w:rsidRDefault="0048256E" w:rsidP="00B36D6E">
            <w:pPr>
              <w:ind w:firstLine="0"/>
              <w:contextualSpacing/>
              <w:jc w:val="right"/>
              <w:rPr>
                <w:szCs w:val="28"/>
              </w:rPr>
            </w:pPr>
            <w:r w:rsidRPr="00B36D6E">
              <w:rPr>
                <w:szCs w:val="28"/>
              </w:rPr>
              <w:t>Д.М. Луференко</w:t>
            </w:r>
          </w:p>
        </w:tc>
      </w:tr>
    </w:tbl>
    <w:p w14:paraId="4D0F8854" w14:textId="499C0855" w:rsidR="00F61E67" w:rsidRDefault="00F61E67" w:rsidP="00B36D6E">
      <w:pPr>
        <w:ind w:firstLine="0"/>
        <w:contextualSpacing/>
        <w:rPr>
          <w:szCs w:val="28"/>
        </w:rPr>
      </w:pPr>
    </w:p>
    <w:p w14:paraId="01F87668" w14:textId="0EFF442E" w:rsidR="00072BA9" w:rsidRDefault="00072BA9" w:rsidP="00B36D6E">
      <w:pPr>
        <w:ind w:firstLine="0"/>
        <w:contextualSpacing/>
        <w:rPr>
          <w:sz w:val="20"/>
        </w:rPr>
      </w:pPr>
      <w:r>
        <w:rPr>
          <w:sz w:val="20"/>
        </w:rPr>
        <w:t>Лебедев Вячеслав Николаевич</w:t>
      </w:r>
    </w:p>
    <w:p w14:paraId="7A164DC9" w14:textId="6F1424CB" w:rsidR="0046184E" w:rsidRPr="00072BA9" w:rsidRDefault="00072BA9" w:rsidP="00B36D6E">
      <w:pPr>
        <w:ind w:firstLine="0"/>
        <w:contextualSpacing/>
        <w:rPr>
          <w:sz w:val="20"/>
        </w:rPr>
      </w:pPr>
      <w:r>
        <w:rPr>
          <w:sz w:val="20"/>
        </w:rPr>
        <w:t>8-383-48-21-391</w:t>
      </w:r>
    </w:p>
    <w:p w14:paraId="5430A39E" w14:textId="592EC5F7" w:rsidR="00387F65" w:rsidRPr="00B36D6E" w:rsidRDefault="00072BA9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14:paraId="11220565" w14:textId="5E293CF3" w:rsidR="00387F65" w:rsidRPr="00B36D6E" w:rsidRDefault="00072BA9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647629" w:rsidRPr="00B36D6E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="00387F65" w:rsidRPr="00B36D6E">
        <w:rPr>
          <w:sz w:val="28"/>
          <w:szCs w:val="28"/>
        </w:rPr>
        <w:t xml:space="preserve"> </w:t>
      </w:r>
      <w:r w:rsidR="00647629" w:rsidRPr="00B36D6E">
        <w:rPr>
          <w:sz w:val="28"/>
          <w:szCs w:val="28"/>
        </w:rPr>
        <w:t xml:space="preserve">администрации </w:t>
      </w:r>
    </w:p>
    <w:p w14:paraId="6DB5F824" w14:textId="4C346561" w:rsidR="00647629" w:rsidRPr="00B36D6E" w:rsidRDefault="00647629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 w:rsidRPr="00B36D6E">
        <w:rPr>
          <w:sz w:val="28"/>
          <w:szCs w:val="28"/>
        </w:rPr>
        <w:t xml:space="preserve">рабочего поселка Мошково </w:t>
      </w:r>
    </w:p>
    <w:p w14:paraId="78FD67D9" w14:textId="444FC818" w:rsidR="00647629" w:rsidRPr="00B36D6E" w:rsidRDefault="00647629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 w:rsidRPr="00B36D6E">
        <w:rPr>
          <w:sz w:val="28"/>
          <w:szCs w:val="28"/>
        </w:rPr>
        <w:t>Мошковского района</w:t>
      </w:r>
    </w:p>
    <w:p w14:paraId="2C85E9E4" w14:textId="00F77E72" w:rsidR="00647629" w:rsidRPr="00B36D6E" w:rsidRDefault="00647629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 w:rsidRPr="00B36D6E">
        <w:rPr>
          <w:sz w:val="28"/>
          <w:szCs w:val="28"/>
        </w:rPr>
        <w:t>Новосибирской области</w:t>
      </w:r>
    </w:p>
    <w:p w14:paraId="286AA59F" w14:textId="1C54FDAF" w:rsidR="00647629" w:rsidRPr="00B36D6E" w:rsidRDefault="00754378" w:rsidP="00B36D6E">
      <w:pPr>
        <w:pStyle w:val="western"/>
        <w:spacing w:before="0" w:beforeAutospacing="0" w:after="0" w:afterAutospacing="0"/>
        <w:contextualSpacing/>
        <w:jc w:val="right"/>
        <w:rPr>
          <w:sz w:val="28"/>
          <w:szCs w:val="28"/>
        </w:rPr>
      </w:pPr>
      <w:r w:rsidRPr="00B36D6E">
        <w:rPr>
          <w:sz w:val="28"/>
          <w:szCs w:val="28"/>
        </w:rPr>
        <w:t xml:space="preserve">от </w:t>
      </w:r>
      <w:r w:rsidR="00B36D6E" w:rsidRPr="00B36D6E">
        <w:rPr>
          <w:sz w:val="28"/>
          <w:szCs w:val="28"/>
        </w:rPr>
        <w:t>2</w:t>
      </w:r>
      <w:r w:rsidR="00072BA9">
        <w:rPr>
          <w:sz w:val="28"/>
          <w:szCs w:val="28"/>
        </w:rPr>
        <w:t>7</w:t>
      </w:r>
      <w:r w:rsidR="00B36D6E" w:rsidRPr="00B36D6E">
        <w:rPr>
          <w:sz w:val="28"/>
          <w:szCs w:val="28"/>
        </w:rPr>
        <w:t>.0</w:t>
      </w:r>
      <w:r w:rsidR="00072BA9">
        <w:rPr>
          <w:sz w:val="28"/>
          <w:szCs w:val="28"/>
        </w:rPr>
        <w:t>3</w:t>
      </w:r>
      <w:r w:rsidRPr="00B36D6E">
        <w:rPr>
          <w:sz w:val="28"/>
          <w:szCs w:val="28"/>
        </w:rPr>
        <w:t>.202</w:t>
      </w:r>
      <w:r w:rsidR="00072BA9">
        <w:rPr>
          <w:sz w:val="28"/>
          <w:szCs w:val="28"/>
        </w:rPr>
        <w:t>3</w:t>
      </w:r>
      <w:r w:rsidRPr="00B36D6E">
        <w:rPr>
          <w:sz w:val="28"/>
          <w:szCs w:val="28"/>
        </w:rPr>
        <w:t xml:space="preserve"> №</w:t>
      </w:r>
      <w:r w:rsidR="00227AEA">
        <w:rPr>
          <w:sz w:val="28"/>
          <w:szCs w:val="28"/>
        </w:rPr>
        <w:t>109</w:t>
      </w:r>
      <w:r w:rsidR="00B36D6E" w:rsidRPr="00B36D6E">
        <w:rPr>
          <w:sz w:val="28"/>
          <w:szCs w:val="28"/>
        </w:rPr>
        <w:t xml:space="preserve"> </w:t>
      </w:r>
    </w:p>
    <w:p w14:paraId="394AAE5C" w14:textId="72D47CE0" w:rsidR="00B36D6E" w:rsidRDefault="00B36D6E" w:rsidP="00072BA9">
      <w:pPr>
        <w:ind w:firstLine="0"/>
        <w:rPr>
          <w:rFonts w:eastAsia="Calibri"/>
          <w:b/>
          <w:kern w:val="36"/>
          <w:szCs w:val="28"/>
        </w:rPr>
      </w:pPr>
    </w:p>
    <w:p w14:paraId="1CE7C24B" w14:textId="684E6D06" w:rsidR="00647629" w:rsidRPr="00B36D6E" w:rsidRDefault="00647629" w:rsidP="00B36D6E">
      <w:pPr>
        <w:autoSpaceDE w:val="0"/>
        <w:autoSpaceDN w:val="0"/>
        <w:adjustRightInd w:val="0"/>
        <w:contextualSpacing/>
        <w:rPr>
          <w:szCs w:val="28"/>
        </w:rPr>
      </w:pPr>
    </w:p>
    <w:p w14:paraId="15BAE6C8" w14:textId="77777777" w:rsidR="00CE22BB" w:rsidRPr="00CE22BB" w:rsidRDefault="00CE22BB" w:rsidP="00824FCF">
      <w:pPr>
        <w:ind w:firstLine="0"/>
        <w:contextualSpacing/>
        <w:jc w:val="center"/>
        <w:rPr>
          <w:szCs w:val="28"/>
        </w:rPr>
      </w:pPr>
      <w:r w:rsidRPr="00CE22BB">
        <w:rPr>
          <w:szCs w:val="28"/>
        </w:rPr>
        <w:t>ПЛАН</w:t>
      </w:r>
    </w:p>
    <w:p w14:paraId="47CE117C" w14:textId="77777777" w:rsidR="00824FCF" w:rsidRDefault="00CE22BB" w:rsidP="00824FCF">
      <w:pPr>
        <w:ind w:firstLine="0"/>
        <w:contextualSpacing/>
        <w:jc w:val="center"/>
        <w:rPr>
          <w:szCs w:val="28"/>
        </w:rPr>
      </w:pPr>
      <w:r w:rsidRPr="00CE22BB">
        <w:rPr>
          <w:szCs w:val="28"/>
        </w:rPr>
        <w:t xml:space="preserve">мероприятий по противодействию коррупции в администрации </w:t>
      </w:r>
    </w:p>
    <w:p w14:paraId="32EECFC6" w14:textId="3F950021" w:rsidR="00824FCF" w:rsidRDefault="00824FCF" w:rsidP="00824FCF">
      <w:pPr>
        <w:ind w:firstLine="0"/>
        <w:contextualSpacing/>
        <w:jc w:val="center"/>
        <w:rPr>
          <w:szCs w:val="28"/>
        </w:rPr>
      </w:pPr>
      <w:r>
        <w:rPr>
          <w:szCs w:val="28"/>
        </w:rPr>
        <w:t>рабочего поселка Мошково Мошковского района Новосибирской области</w:t>
      </w:r>
    </w:p>
    <w:p w14:paraId="3E34406D" w14:textId="273838FB" w:rsidR="00CE22BB" w:rsidRPr="00CE22BB" w:rsidRDefault="00824FCF" w:rsidP="00824FCF">
      <w:pPr>
        <w:ind w:firstLine="0"/>
        <w:contextualSpacing/>
        <w:jc w:val="center"/>
        <w:rPr>
          <w:szCs w:val="28"/>
        </w:rPr>
      </w:pPr>
      <w:r>
        <w:rPr>
          <w:szCs w:val="28"/>
        </w:rPr>
        <w:t xml:space="preserve"> </w:t>
      </w:r>
      <w:r w:rsidR="00CE22BB" w:rsidRPr="00CE22BB">
        <w:rPr>
          <w:szCs w:val="28"/>
        </w:rPr>
        <w:t>на 2021 – 2024 годы</w:t>
      </w:r>
    </w:p>
    <w:p w14:paraId="68DD2413" w14:textId="0E82BFED" w:rsidR="00CE22BB" w:rsidRPr="00CE22BB" w:rsidRDefault="00CE22BB" w:rsidP="00CE22BB">
      <w:pPr>
        <w:ind w:firstLine="0"/>
        <w:contextualSpacing/>
        <w:rPr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3341"/>
        <w:gridCol w:w="1985"/>
        <w:gridCol w:w="1417"/>
        <w:gridCol w:w="2410"/>
      </w:tblGrid>
      <w:tr w:rsidR="00DB1243" w:rsidRPr="00824FCF" w14:paraId="732A8767" w14:textId="77777777" w:rsidTr="00DB1243">
        <w:tc>
          <w:tcPr>
            <w:tcW w:w="623" w:type="dxa"/>
          </w:tcPr>
          <w:p w14:paraId="07377084" w14:textId="77777777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N п/п</w:t>
            </w:r>
          </w:p>
        </w:tc>
        <w:tc>
          <w:tcPr>
            <w:tcW w:w="3341" w:type="dxa"/>
          </w:tcPr>
          <w:p w14:paraId="74E421AF" w14:textId="77777777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Мероприятия</w:t>
            </w:r>
          </w:p>
        </w:tc>
        <w:tc>
          <w:tcPr>
            <w:tcW w:w="1985" w:type="dxa"/>
          </w:tcPr>
          <w:p w14:paraId="6EED3D71" w14:textId="7D4D5DBF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417" w:type="dxa"/>
          </w:tcPr>
          <w:p w14:paraId="1E5B1675" w14:textId="77777777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2410" w:type="dxa"/>
          </w:tcPr>
          <w:p w14:paraId="27794A77" w14:textId="77777777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Ожидаемый результат</w:t>
            </w:r>
          </w:p>
        </w:tc>
      </w:tr>
      <w:tr w:rsidR="00824FCF" w:rsidRPr="00824FCF" w14:paraId="344D6230" w14:textId="77777777" w:rsidTr="003E696B">
        <w:tc>
          <w:tcPr>
            <w:tcW w:w="9776" w:type="dxa"/>
            <w:gridSpan w:val="5"/>
            <w:vAlign w:val="center"/>
          </w:tcPr>
          <w:p w14:paraId="419961E5" w14:textId="5205A6DB" w:rsidR="00824FCF" w:rsidRPr="00824FCF" w:rsidRDefault="00824FCF" w:rsidP="00824FCF">
            <w:pPr>
              <w:widowControl w:val="0"/>
              <w:autoSpaceDE w:val="0"/>
              <w:autoSpaceDN w:val="0"/>
              <w:ind w:firstLine="0"/>
              <w:jc w:val="center"/>
              <w:outlineLvl w:val="1"/>
              <w:rPr>
                <w:b/>
                <w:sz w:val="24"/>
                <w:szCs w:val="24"/>
              </w:rPr>
            </w:pPr>
          </w:p>
        </w:tc>
      </w:tr>
      <w:tr w:rsidR="004D5A5F" w:rsidRPr="00824FCF" w14:paraId="4FE50A88" w14:textId="77777777" w:rsidTr="00497FB0">
        <w:tc>
          <w:tcPr>
            <w:tcW w:w="9776" w:type="dxa"/>
            <w:gridSpan w:val="5"/>
          </w:tcPr>
          <w:p w14:paraId="2B0091C5" w14:textId="3B657CF9" w:rsidR="004D5A5F" w:rsidRPr="00824FCF" w:rsidRDefault="00B01566" w:rsidP="00200BF8">
            <w:pPr>
              <w:widowControl w:val="0"/>
              <w:autoSpaceDE w:val="0"/>
              <w:autoSpaceDN w:val="0"/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2. </w:t>
            </w:r>
            <w:r w:rsidR="004D5A5F" w:rsidRPr="004D5A5F">
              <w:rPr>
                <w:b/>
                <w:sz w:val="24"/>
                <w:szCs w:val="24"/>
              </w:rPr>
              <w:t>Профилактика коррупционных и иных правонарушений при прохождении муниципальной службы</w:t>
            </w:r>
          </w:p>
        </w:tc>
      </w:tr>
      <w:tr w:rsidR="00DB1243" w:rsidRPr="00824FCF" w14:paraId="27F787CA" w14:textId="77777777" w:rsidTr="00DB1243">
        <w:tc>
          <w:tcPr>
            <w:tcW w:w="623" w:type="dxa"/>
          </w:tcPr>
          <w:p w14:paraId="6C3DDB86" w14:textId="50F86BE1" w:rsidR="00824FCF" w:rsidRPr="00824FCF" w:rsidRDefault="000C043A" w:rsidP="00C32E8D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  <w:r w:rsidR="000C7F80">
              <w:rPr>
                <w:sz w:val="24"/>
                <w:szCs w:val="24"/>
              </w:rPr>
              <w:t>5</w:t>
            </w:r>
            <w:r w:rsidR="00DF62DB">
              <w:rPr>
                <w:sz w:val="24"/>
                <w:szCs w:val="24"/>
              </w:rPr>
              <w:t>.</w:t>
            </w:r>
          </w:p>
        </w:tc>
        <w:tc>
          <w:tcPr>
            <w:tcW w:w="3341" w:type="dxa"/>
            <w:vAlign w:val="bottom"/>
          </w:tcPr>
          <w:p w14:paraId="1C1B895C" w14:textId="3D72BF9C" w:rsidR="00824FCF" w:rsidRPr="00824FCF" w:rsidRDefault="000C7F80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муниципальных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985" w:type="dxa"/>
          </w:tcPr>
          <w:p w14:paraId="677154A1" w14:textId="0072C739" w:rsidR="00824FCF" w:rsidRPr="00824FCF" w:rsidRDefault="000C7F80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Муниципальные служащие, работники администрации </w:t>
            </w:r>
            <w:r>
              <w:rPr>
                <w:sz w:val="24"/>
                <w:szCs w:val="24"/>
              </w:rPr>
              <w:t>в должностные обязанности которых входит участие в противодействии коррупции</w:t>
            </w:r>
          </w:p>
        </w:tc>
        <w:tc>
          <w:tcPr>
            <w:tcW w:w="1417" w:type="dxa"/>
          </w:tcPr>
          <w:p w14:paraId="01C885E6" w14:textId="27B850E1" w:rsidR="00824FCF" w:rsidRPr="00824FCF" w:rsidRDefault="00824FCF" w:rsidP="003E696B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В течение 202</w:t>
            </w:r>
            <w:r w:rsidR="000C7F80">
              <w:rPr>
                <w:sz w:val="24"/>
                <w:szCs w:val="24"/>
              </w:rPr>
              <w:t>3</w:t>
            </w:r>
            <w:r w:rsidRPr="00824FCF">
              <w:rPr>
                <w:sz w:val="24"/>
                <w:szCs w:val="24"/>
              </w:rPr>
              <w:t xml:space="preserve"> - 202</w:t>
            </w:r>
            <w:r w:rsidR="003E696B">
              <w:rPr>
                <w:sz w:val="24"/>
                <w:szCs w:val="24"/>
              </w:rPr>
              <w:t>4</w:t>
            </w:r>
            <w:r w:rsidRPr="00824FCF">
              <w:rPr>
                <w:sz w:val="24"/>
                <w:szCs w:val="24"/>
              </w:rPr>
              <w:t xml:space="preserve"> гг.</w:t>
            </w:r>
          </w:p>
        </w:tc>
        <w:tc>
          <w:tcPr>
            <w:tcW w:w="2410" w:type="dxa"/>
          </w:tcPr>
          <w:p w14:paraId="672AF227" w14:textId="77777777" w:rsidR="009D5208" w:rsidRDefault="009D520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Профессиональное развитие в области противодействия коррупции</w:t>
            </w:r>
            <w:r w:rsidRPr="00824FCF">
              <w:rPr>
                <w:sz w:val="24"/>
                <w:szCs w:val="24"/>
              </w:rPr>
              <w:t xml:space="preserve"> </w:t>
            </w:r>
          </w:p>
          <w:p w14:paraId="7E7FBE09" w14:textId="77777777" w:rsidR="009D5208" w:rsidRDefault="009D520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  <w:p w14:paraId="04C58121" w14:textId="7598B5B4" w:rsidR="00824FCF" w:rsidRPr="00824FCF" w:rsidRDefault="00824FCF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Формирование отрицательного отношения к коррупции</w:t>
            </w:r>
          </w:p>
        </w:tc>
      </w:tr>
      <w:tr w:rsidR="000276E8" w:rsidRPr="00824FCF" w14:paraId="3C900DF9" w14:textId="77777777" w:rsidTr="00DB1243">
        <w:tc>
          <w:tcPr>
            <w:tcW w:w="623" w:type="dxa"/>
          </w:tcPr>
          <w:p w14:paraId="7C050E3E" w14:textId="34A5A003" w:rsidR="000276E8" w:rsidRDefault="000276E8" w:rsidP="00C32E8D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2.16</w:t>
            </w:r>
            <w:r w:rsidR="00DF62DB">
              <w:rPr>
                <w:sz w:val="24"/>
                <w:szCs w:val="24"/>
              </w:rPr>
              <w:t>.</w:t>
            </w:r>
          </w:p>
        </w:tc>
        <w:tc>
          <w:tcPr>
            <w:tcW w:w="3341" w:type="dxa"/>
            <w:vAlign w:val="bottom"/>
          </w:tcPr>
          <w:p w14:paraId="69005BDA" w14:textId="17A8A2DB" w:rsidR="000276E8" w:rsidRDefault="000276E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985" w:type="dxa"/>
          </w:tcPr>
          <w:p w14:paraId="4DD0B9CC" w14:textId="58DB16BA" w:rsidR="000276E8" w:rsidRDefault="000276E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Лица, впервые поступившие на муниципальную службу и замещающих должности</w:t>
            </w:r>
          </w:p>
        </w:tc>
        <w:tc>
          <w:tcPr>
            <w:tcW w:w="1417" w:type="dxa"/>
          </w:tcPr>
          <w:p w14:paraId="5B74ADC3" w14:textId="386AE005" w:rsidR="000276E8" w:rsidRPr="00824FCF" w:rsidRDefault="000276E8" w:rsidP="003E696B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В течение 202</w:t>
            </w:r>
            <w:r>
              <w:rPr>
                <w:sz w:val="24"/>
                <w:szCs w:val="24"/>
              </w:rPr>
              <w:t>3</w:t>
            </w:r>
            <w:r w:rsidRPr="00824FCF">
              <w:rPr>
                <w:sz w:val="24"/>
                <w:szCs w:val="24"/>
              </w:rPr>
              <w:t xml:space="preserve"> - 202</w:t>
            </w:r>
            <w:r>
              <w:rPr>
                <w:sz w:val="24"/>
                <w:szCs w:val="24"/>
              </w:rPr>
              <w:t>4</w:t>
            </w:r>
            <w:r w:rsidRPr="00824FCF">
              <w:rPr>
                <w:sz w:val="24"/>
                <w:szCs w:val="24"/>
              </w:rPr>
              <w:t xml:space="preserve"> гг.</w:t>
            </w:r>
          </w:p>
        </w:tc>
        <w:tc>
          <w:tcPr>
            <w:tcW w:w="2410" w:type="dxa"/>
          </w:tcPr>
          <w:p w14:paraId="4C2839DC" w14:textId="77777777" w:rsidR="000276E8" w:rsidRDefault="009D520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Профессиональное развитие в области противодействия коррупции</w:t>
            </w:r>
          </w:p>
          <w:p w14:paraId="4BA16278" w14:textId="77777777" w:rsidR="009D5208" w:rsidRDefault="009D520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  <w:p w14:paraId="263AE5D6" w14:textId="094B7967" w:rsidR="009D5208" w:rsidRPr="00824FCF" w:rsidRDefault="009D5208" w:rsidP="000C7F8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Формирование отрицательного отношения к коррупции</w:t>
            </w:r>
          </w:p>
        </w:tc>
      </w:tr>
      <w:tr w:rsidR="00B01566" w:rsidRPr="00824FCF" w14:paraId="3A46F96C" w14:textId="77777777" w:rsidTr="00BD1EEA">
        <w:tc>
          <w:tcPr>
            <w:tcW w:w="9776" w:type="dxa"/>
            <w:gridSpan w:val="5"/>
          </w:tcPr>
          <w:p w14:paraId="596CEDBF" w14:textId="62091202" w:rsidR="00B01566" w:rsidRPr="00B01566" w:rsidRDefault="000C043A" w:rsidP="00B01566">
            <w:pPr>
              <w:widowControl w:val="0"/>
              <w:autoSpaceDE w:val="0"/>
              <w:autoSpaceDN w:val="0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 </w:t>
            </w:r>
            <w:r w:rsidR="00B01566" w:rsidRPr="00B01566">
              <w:rPr>
                <w:b/>
                <w:sz w:val="24"/>
                <w:szCs w:val="24"/>
              </w:rPr>
              <w:t>Антикоррупционная работа в сфере закупок товаров, работ, услуг</w:t>
            </w:r>
          </w:p>
          <w:p w14:paraId="2D809E55" w14:textId="42E9A58F" w:rsidR="00B01566" w:rsidRPr="00824FCF" w:rsidRDefault="00B01566" w:rsidP="00B01566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B01566">
              <w:rPr>
                <w:b/>
                <w:sz w:val="24"/>
                <w:szCs w:val="24"/>
              </w:rPr>
              <w:t>для обеспечения муниципальных нужд</w:t>
            </w:r>
          </w:p>
        </w:tc>
      </w:tr>
      <w:tr w:rsidR="00B01566" w:rsidRPr="00824FCF" w14:paraId="3800EFE6" w14:textId="77777777" w:rsidTr="0004671F">
        <w:tc>
          <w:tcPr>
            <w:tcW w:w="623" w:type="dxa"/>
          </w:tcPr>
          <w:p w14:paraId="0753ED3D" w14:textId="7DF5C7DE" w:rsidR="00B01566" w:rsidRDefault="000C043A" w:rsidP="00200BF8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FC3F9F">
              <w:rPr>
                <w:sz w:val="24"/>
                <w:szCs w:val="24"/>
              </w:rPr>
              <w:t>3.</w:t>
            </w:r>
          </w:p>
        </w:tc>
        <w:tc>
          <w:tcPr>
            <w:tcW w:w="3341" w:type="dxa"/>
            <w:shd w:val="clear" w:color="auto" w:fill="auto"/>
            <w:vAlign w:val="center"/>
          </w:tcPr>
          <w:p w14:paraId="39C0FE0C" w14:textId="190B36B9" w:rsidR="00B01566" w:rsidRPr="000C043A" w:rsidRDefault="004A7C71" w:rsidP="00B01566">
            <w:pPr>
              <w:widowControl w:val="0"/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муниципальных служащих, в должностные обязанности которых входит участие в проведении закупок </w:t>
            </w:r>
            <w:r>
              <w:rPr>
                <w:sz w:val="24"/>
                <w:szCs w:val="24"/>
              </w:rPr>
              <w:lastRenderedPageBreak/>
              <w:t>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BDEF7BD" w14:textId="5C117BED" w:rsidR="00B01566" w:rsidRPr="000C043A" w:rsidRDefault="00DF62DB" w:rsidP="00B01566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Контрактный управляющий</w:t>
            </w:r>
          </w:p>
        </w:tc>
        <w:tc>
          <w:tcPr>
            <w:tcW w:w="1417" w:type="dxa"/>
          </w:tcPr>
          <w:p w14:paraId="73D2DE48" w14:textId="5F860CCB" w:rsidR="00B01566" w:rsidRPr="000C043A" w:rsidRDefault="00DF62DB" w:rsidP="00B01566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В течение 202</w:t>
            </w:r>
            <w:r>
              <w:rPr>
                <w:sz w:val="24"/>
                <w:szCs w:val="24"/>
              </w:rPr>
              <w:t>3</w:t>
            </w:r>
            <w:r w:rsidRPr="00824FCF">
              <w:rPr>
                <w:sz w:val="24"/>
                <w:szCs w:val="24"/>
              </w:rPr>
              <w:t xml:space="preserve"> - 202</w:t>
            </w:r>
            <w:r>
              <w:rPr>
                <w:sz w:val="24"/>
                <w:szCs w:val="24"/>
              </w:rPr>
              <w:t>4</w:t>
            </w:r>
            <w:r w:rsidRPr="00824FCF">
              <w:rPr>
                <w:sz w:val="24"/>
                <w:szCs w:val="24"/>
              </w:rPr>
              <w:t xml:space="preserve"> гг.</w:t>
            </w:r>
          </w:p>
        </w:tc>
        <w:tc>
          <w:tcPr>
            <w:tcW w:w="2410" w:type="dxa"/>
          </w:tcPr>
          <w:p w14:paraId="6CBA017B" w14:textId="77777777" w:rsidR="00C32E8D" w:rsidRDefault="00544A37" w:rsidP="00B01566">
            <w:pPr>
              <w:widowControl w:val="0"/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Профессиональное развитие в области противодействия коррупции</w:t>
            </w:r>
          </w:p>
          <w:p w14:paraId="0FAFD579" w14:textId="77777777" w:rsidR="009D5208" w:rsidRDefault="009D5208" w:rsidP="00B01566">
            <w:pPr>
              <w:widowControl w:val="0"/>
              <w:autoSpaceDE w:val="0"/>
              <w:autoSpaceDN w:val="0"/>
              <w:ind w:firstLine="0"/>
              <w:rPr>
                <w:sz w:val="24"/>
                <w:szCs w:val="24"/>
              </w:rPr>
            </w:pPr>
          </w:p>
          <w:p w14:paraId="7BA65B13" w14:textId="679D4531" w:rsidR="009D5208" w:rsidRPr="00824FCF" w:rsidRDefault="009D5208" w:rsidP="009D5208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824FCF">
              <w:rPr>
                <w:sz w:val="24"/>
                <w:szCs w:val="24"/>
              </w:rPr>
              <w:t>Формирование отрицательного отношения к коррупции</w:t>
            </w:r>
          </w:p>
        </w:tc>
      </w:tr>
    </w:tbl>
    <w:p w14:paraId="1CCAC9EF" w14:textId="77777777" w:rsidR="00F61E67" w:rsidRPr="00B36D6E" w:rsidRDefault="00F61E67" w:rsidP="00B36D6E">
      <w:pPr>
        <w:ind w:firstLine="0"/>
        <w:contextualSpacing/>
        <w:rPr>
          <w:szCs w:val="28"/>
        </w:rPr>
      </w:pPr>
    </w:p>
    <w:sectPr w:rsidR="00F61E67" w:rsidRPr="00B36D6E" w:rsidSect="00072BA9">
      <w:headerReference w:type="default" r:id="rId9"/>
      <w:pgSz w:w="11906" w:h="16838"/>
      <w:pgMar w:top="567" w:right="567" w:bottom="567" w:left="1418" w:header="510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9916F9" w14:textId="77777777" w:rsidR="00736A80" w:rsidRDefault="00736A80" w:rsidP="00791F5A">
      <w:r>
        <w:separator/>
      </w:r>
    </w:p>
  </w:endnote>
  <w:endnote w:type="continuationSeparator" w:id="0">
    <w:p w14:paraId="3C40DF5E" w14:textId="77777777" w:rsidR="00736A80" w:rsidRDefault="00736A80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B55EB3" w14:textId="77777777" w:rsidR="00736A80" w:rsidRDefault="00736A80" w:rsidP="00791F5A">
      <w:r>
        <w:separator/>
      </w:r>
    </w:p>
  </w:footnote>
  <w:footnote w:type="continuationSeparator" w:id="0">
    <w:p w14:paraId="1D4D9965" w14:textId="77777777" w:rsidR="00736A80" w:rsidRDefault="00736A80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81240562"/>
      <w:docPartObj>
        <w:docPartGallery w:val="Page Numbers (Top of Page)"/>
        <w:docPartUnique/>
      </w:docPartObj>
    </w:sdtPr>
    <w:sdtEndPr/>
    <w:sdtContent>
      <w:p w14:paraId="49DB110F" w14:textId="1B76439C"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9E21F5">
          <w:rPr>
            <w:noProof/>
          </w:rPr>
          <w:t>11</w:t>
        </w:r>
        <w:r w:rsidRPr="00B10074">
          <w:fldChar w:fldCharType="end"/>
        </w:r>
      </w:p>
      <w:p w14:paraId="742A4B9B" w14:textId="77777777" w:rsidR="007448C4" w:rsidRPr="007448C4" w:rsidRDefault="00736A80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F72A4E"/>
    <w:multiLevelType w:val="multilevel"/>
    <w:tmpl w:val="AF3C2E2C"/>
    <w:numStyleLink w:val="a"/>
  </w:abstractNum>
  <w:abstractNum w:abstractNumId="11" w15:restartNumberingAfterBreak="0">
    <w:nsid w:val="0DD266F3"/>
    <w:multiLevelType w:val="multilevel"/>
    <w:tmpl w:val="5D9805C0"/>
    <w:numStyleLink w:val="1250"/>
  </w:abstractNum>
  <w:abstractNum w:abstractNumId="12" w15:restartNumberingAfterBreak="0">
    <w:nsid w:val="13335292"/>
    <w:multiLevelType w:val="hybridMultilevel"/>
    <w:tmpl w:val="8C5C4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 w15:restartNumberingAfterBreak="0">
    <w:nsid w:val="17D2090E"/>
    <w:multiLevelType w:val="hybridMultilevel"/>
    <w:tmpl w:val="A80090E6"/>
    <w:lvl w:ilvl="0" w:tplc="90685866">
      <w:start w:val="1"/>
      <w:numFmt w:val="decimal"/>
      <w:lvlText w:val="%1."/>
      <w:lvlJc w:val="center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 w15:restartNumberingAfterBreak="0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23B05BBB"/>
    <w:multiLevelType w:val="multilevel"/>
    <w:tmpl w:val="5D9805C0"/>
    <w:numStyleLink w:val="1250"/>
  </w:abstractNum>
  <w:abstractNum w:abstractNumId="17" w15:restartNumberingAfterBreak="0">
    <w:nsid w:val="24D12E83"/>
    <w:multiLevelType w:val="multilevel"/>
    <w:tmpl w:val="5D9805C0"/>
    <w:numStyleLink w:val="1250"/>
  </w:abstractNum>
  <w:abstractNum w:abstractNumId="18" w15:restartNumberingAfterBreak="0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 w15:restartNumberingAfterBreak="0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 w15:restartNumberingAfterBreak="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F044BF0"/>
    <w:multiLevelType w:val="multilevel"/>
    <w:tmpl w:val="5D9805C0"/>
    <w:numStyleLink w:val="1250"/>
  </w:abstractNum>
  <w:abstractNum w:abstractNumId="22" w15:restartNumberingAfterBreak="0">
    <w:nsid w:val="3F6E1572"/>
    <w:multiLevelType w:val="multilevel"/>
    <w:tmpl w:val="AF3C2E2C"/>
    <w:numStyleLink w:val="a0"/>
  </w:abstractNum>
  <w:abstractNum w:abstractNumId="23" w15:restartNumberingAfterBreak="0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 w15:restartNumberingAfterBreak="0">
    <w:nsid w:val="482042DD"/>
    <w:multiLevelType w:val="multilevel"/>
    <w:tmpl w:val="AF3C2E2C"/>
    <w:numStyleLink w:val="a"/>
  </w:abstractNum>
  <w:abstractNum w:abstractNumId="26" w15:restartNumberingAfterBreak="0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 w15:restartNumberingAfterBreak="0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 w15:restartNumberingAfterBreak="0">
    <w:nsid w:val="4FA94B4D"/>
    <w:multiLevelType w:val="multilevel"/>
    <w:tmpl w:val="2916B630"/>
    <w:numStyleLink w:val="12500"/>
  </w:abstractNum>
  <w:abstractNum w:abstractNumId="30" w15:restartNumberingAfterBreak="0">
    <w:nsid w:val="5A232D3C"/>
    <w:multiLevelType w:val="multilevel"/>
    <w:tmpl w:val="5D9805C0"/>
    <w:numStyleLink w:val="1250"/>
  </w:abstractNum>
  <w:abstractNum w:abstractNumId="31" w15:restartNumberingAfterBreak="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 w15:restartNumberingAfterBreak="0">
    <w:nsid w:val="66081CA6"/>
    <w:multiLevelType w:val="multilevel"/>
    <w:tmpl w:val="AF3C2E2C"/>
    <w:numStyleLink w:val="a0"/>
  </w:abstractNum>
  <w:abstractNum w:abstractNumId="33" w15:restartNumberingAfterBreak="0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 w15:restartNumberingAfterBreak="0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 w15:restartNumberingAfterBreak="0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 w15:restartNumberingAfterBreak="0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 w15:restartNumberingAfterBreak="0">
    <w:nsid w:val="7099740D"/>
    <w:multiLevelType w:val="multilevel"/>
    <w:tmpl w:val="5D9805C0"/>
    <w:numStyleLink w:val="1250"/>
  </w:abstractNum>
  <w:abstractNum w:abstractNumId="38" w15:restartNumberingAfterBreak="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 w15:restartNumberingAfterBreak="0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7"/>
  </w:num>
  <w:num w:numId="15">
    <w:abstractNumId w:val="30"/>
  </w:num>
  <w:num w:numId="16">
    <w:abstractNumId w:val="15"/>
  </w:num>
  <w:num w:numId="17">
    <w:abstractNumId w:val="21"/>
  </w:num>
  <w:num w:numId="18">
    <w:abstractNumId w:val="16"/>
  </w:num>
  <w:num w:numId="19">
    <w:abstractNumId w:val="11"/>
  </w:num>
  <w:num w:numId="20">
    <w:abstractNumId w:val="18"/>
  </w:num>
  <w:num w:numId="21">
    <w:abstractNumId w:val="32"/>
  </w:num>
  <w:num w:numId="22">
    <w:abstractNumId w:val="22"/>
  </w:num>
  <w:num w:numId="23">
    <w:abstractNumId w:val="34"/>
  </w:num>
  <w:num w:numId="24">
    <w:abstractNumId w:val="39"/>
  </w:num>
  <w:num w:numId="25">
    <w:abstractNumId w:val="17"/>
  </w:num>
  <w:num w:numId="26">
    <w:abstractNumId w:val="31"/>
  </w:num>
  <w:num w:numId="27">
    <w:abstractNumId w:val="26"/>
  </w:num>
  <w:num w:numId="28">
    <w:abstractNumId w:val="27"/>
  </w:num>
  <w:num w:numId="29">
    <w:abstractNumId w:val="19"/>
  </w:num>
  <w:num w:numId="30">
    <w:abstractNumId w:val="25"/>
  </w:num>
  <w:num w:numId="31">
    <w:abstractNumId w:val="10"/>
  </w:num>
  <w:num w:numId="32">
    <w:abstractNumId w:val="33"/>
  </w:num>
  <w:num w:numId="33">
    <w:abstractNumId w:val="28"/>
  </w:num>
  <w:num w:numId="34">
    <w:abstractNumId w:val="38"/>
  </w:num>
  <w:num w:numId="35">
    <w:abstractNumId w:val="29"/>
  </w:num>
  <w:num w:numId="36">
    <w:abstractNumId w:val="36"/>
  </w:num>
  <w:num w:numId="37">
    <w:abstractNumId w:val="24"/>
  </w:num>
  <w:num w:numId="38">
    <w:abstractNumId w:val="35"/>
  </w:num>
  <w:num w:numId="39">
    <w:abstractNumId w:val="12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8FA"/>
    <w:rsid w:val="000057A2"/>
    <w:rsid w:val="00010FE5"/>
    <w:rsid w:val="00011685"/>
    <w:rsid w:val="000128F9"/>
    <w:rsid w:val="0001546D"/>
    <w:rsid w:val="000276E8"/>
    <w:rsid w:val="000328F5"/>
    <w:rsid w:val="000347FE"/>
    <w:rsid w:val="0003489A"/>
    <w:rsid w:val="00043F28"/>
    <w:rsid w:val="0004766D"/>
    <w:rsid w:val="00072BA9"/>
    <w:rsid w:val="00073936"/>
    <w:rsid w:val="00084776"/>
    <w:rsid w:val="00085650"/>
    <w:rsid w:val="0009670D"/>
    <w:rsid w:val="000B3FDB"/>
    <w:rsid w:val="000B557F"/>
    <w:rsid w:val="000C043A"/>
    <w:rsid w:val="000C2CB3"/>
    <w:rsid w:val="000C7440"/>
    <w:rsid w:val="000C7CD3"/>
    <w:rsid w:val="000C7F80"/>
    <w:rsid w:val="000D0168"/>
    <w:rsid w:val="000D5A55"/>
    <w:rsid w:val="000E778E"/>
    <w:rsid w:val="000F1E1D"/>
    <w:rsid w:val="000F59AA"/>
    <w:rsid w:val="00126BFB"/>
    <w:rsid w:val="0013099C"/>
    <w:rsid w:val="001464F0"/>
    <w:rsid w:val="001521B3"/>
    <w:rsid w:val="00165E45"/>
    <w:rsid w:val="00174B41"/>
    <w:rsid w:val="001A3808"/>
    <w:rsid w:val="001B268A"/>
    <w:rsid w:val="001B3B79"/>
    <w:rsid w:val="001C3FCB"/>
    <w:rsid w:val="001D7689"/>
    <w:rsid w:val="001F5033"/>
    <w:rsid w:val="001F7F7B"/>
    <w:rsid w:val="00200BF8"/>
    <w:rsid w:val="00211A28"/>
    <w:rsid w:val="00214C26"/>
    <w:rsid w:val="002157D0"/>
    <w:rsid w:val="0022433B"/>
    <w:rsid w:val="00227AEA"/>
    <w:rsid w:val="00246409"/>
    <w:rsid w:val="002674A0"/>
    <w:rsid w:val="002705DB"/>
    <w:rsid w:val="00297414"/>
    <w:rsid w:val="002A2623"/>
    <w:rsid w:val="002A794B"/>
    <w:rsid w:val="002B1603"/>
    <w:rsid w:val="002E3715"/>
    <w:rsid w:val="002E3CB0"/>
    <w:rsid w:val="002E3E28"/>
    <w:rsid w:val="00303502"/>
    <w:rsid w:val="00303E22"/>
    <w:rsid w:val="00310A17"/>
    <w:rsid w:val="00310DDC"/>
    <w:rsid w:val="003310AF"/>
    <w:rsid w:val="00337C1C"/>
    <w:rsid w:val="00346D34"/>
    <w:rsid w:val="00361234"/>
    <w:rsid w:val="00380919"/>
    <w:rsid w:val="00381D6F"/>
    <w:rsid w:val="003841D7"/>
    <w:rsid w:val="00387F65"/>
    <w:rsid w:val="003974AB"/>
    <w:rsid w:val="003A160B"/>
    <w:rsid w:val="003B0A97"/>
    <w:rsid w:val="003B759A"/>
    <w:rsid w:val="003B7EE3"/>
    <w:rsid w:val="003D4863"/>
    <w:rsid w:val="003E06C6"/>
    <w:rsid w:val="003E57AA"/>
    <w:rsid w:val="003E696B"/>
    <w:rsid w:val="004058D7"/>
    <w:rsid w:val="00411DB5"/>
    <w:rsid w:val="0046184E"/>
    <w:rsid w:val="0048256E"/>
    <w:rsid w:val="004A5CFD"/>
    <w:rsid w:val="004A7C71"/>
    <w:rsid w:val="004B4432"/>
    <w:rsid w:val="004C6662"/>
    <w:rsid w:val="004D1A05"/>
    <w:rsid w:val="004D5A5F"/>
    <w:rsid w:val="004F3A72"/>
    <w:rsid w:val="0050360A"/>
    <w:rsid w:val="00526ACB"/>
    <w:rsid w:val="00544A37"/>
    <w:rsid w:val="00560871"/>
    <w:rsid w:val="00561665"/>
    <w:rsid w:val="005622D0"/>
    <w:rsid w:val="005711EB"/>
    <w:rsid w:val="00582610"/>
    <w:rsid w:val="00583858"/>
    <w:rsid w:val="00590993"/>
    <w:rsid w:val="005953DB"/>
    <w:rsid w:val="00595FAF"/>
    <w:rsid w:val="005A72A5"/>
    <w:rsid w:val="005B02CC"/>
    <w:rsid w:val="005C6EA5"/>
    <w:rsid w:val="005E4114"/>
    <w:rsid w:val="005F2A5F"/>
    <w:rsid w:val="005F59AE"/>
    <w:rsid w:val="00615448"/>
    <w:rsid w:val="006315D5"/>
    <w:rsid w:val="006340BB"/>
    <w:rsid w:val="0063744A"/>
    <w:rsid w:val="0064184C"/>
    <w:rsid w:val="00642807"/>
    <w:rsid w:val="00643B65"/>
    <w:rsid w:val="00647629"/>
    <w:rsid w:val="00673F9A"/>
    <w:rsid w:val="00677DBB"/>
    <w:rsid w:val="006839CC"/>
    <w:rsid w:val="00684EBB"/>
    <w:rsid w:val="006924A6"/>
    <w:rsid w:val="006A5119"/>
    <w:rsid w:val="006C0664"/>
    <w:rsid w:val="006D77C0"/>
    <w:rsid w:val="006F25B4"/>
    <w:rsid w:val="00705DBA"/>
    <w:rsid w:val="0072069E"/>
    <w:rsid w:val="00725DC7"/>
    <w:rsid w:val="007314F5"/>
    <w:rsid w:val="00736A80"/>
    <w:rsid w:val="00740EFA"/>
    <w:rsid w:val="007448C4"/>
    <w:rsid w:val="00754378"/>
    <w:rsid w:val="00762E13"/>
    <w:rsid w:val="007729E2"/>
    <w:rsid w:val="0078033C"/>
    <w:rsid w:val="007839B6"/>
    <w:rsid w:val="0078712D"/>
    <w:rsid w:val="00791F5A"/>
    <w:rsid w:val="00801D18"/>
    <w:rsid w:val="00805114"/>
    <w:rsid w:val="00810DE9"/>
    <w:rsid w:val="00824FCF"/>
    <w:rsid w:val="008428AF"/>
    <w:rsid w:val="0085270F"/>
    <w:rsid w:val="0085365A"/>
    <w:rsid w:val="00857958"/>
    <w:rsid w:val="00867011"/>
    <w:rsid w:val="008743D7"/>
    <w:rsid w:val="008846D9"/>
    <w:rsid w:val="008A0A0D"/>
    <w:rsid w:val="008B203A"/>
    <w:rsid w:val="008E0A39"/>
    <w:rsid w:val="008F1254"/>
    <w:rsid w:val="008F2842"/>
    <w:rsid w:val="00933C74"/>
    <w:rsid w:val="00936FF1"/>
    <w:rsid w:val="009473A6"/>
    <w:rsid w:val="00982A01"/>
    <w:rsid w:val="009838A4"/>
    <w:rsid w:val="00990325"/>
    <w:rsid w:val="009A78FA"/>
    <w:rsid w:val="009C02C1"/>
    <w:rsid w:val="009C04E9"/>
    <w:rsid w:val="009C5808"/>
    <w:rsid w:val="009D4508"/>
    <w:rsid w:val="009D5208"/>
    <w:rsid w:val="009E1754"/>
    <w:rsid w:val="009E21F5"/>
    <w:rsid w:val="009E78B4"/>
    <w:rsid w:val="009F6037"/>
    <w:rsid w:val="00A00AE8"/>
    <w:rsid w:val="00A024D0"/>
    <w:rsid w:val="00A2554D"/>
    <w:rsid w:val="00A314E7"/>
    <w:rsid w:val="00A330DD"/>
    <w:rsid w:val="00A42EBE"/>
    <w:rsid w:val="00A4697A"/>
    <w:rsid w:val="00A55607"/>
    <w:rsid w:val="00A60553"/>
    <w:rsid w:val="00A84919"/>
    <w:rsid w:val="00A952B0"/>
    <w:rsid w:val="00AB3807"/>
    <w:rsid w:val="00AD59EC"/>
    <w:rsid w:val="00AF4784"/>
    <w:rsid w:val="00AF5650"/>
    <w:rsid w:val="00B01566"/>
    <w:rsid w:val="00B10074"/>
    <w:rsid w:val="00B13CBE"/>
    <w:rsid w:val="00B14D33"/>
    <w:rsid w:val="00B20263"/>
    <w:rsid w:val="00B20BFC"/>
    <w:rsid w:val="00B35F76"/>
    <w:rsid w:val="00B36D6E"/>
    <w:rsid w:val="00B43A92"/>
    <w:rsid w:val="00B51102"/>
    <w:rsid w:val="00B52B80"/>
    <w:rsid w:val="00B57494"/>
    <w:rsid w:val="00B93164"/>
    <w:rsid w:val="00BA0CF4"/>
    <w:rsid w:val="00BA2849"/>
    <w:rsid w:val="00BC1F60"/>
    <w:rsid w:val="00BC22B8"/>
    <w:rsid w:val="00BD0A33"/>
    <w:rsid w:val="00BE69BF"/>
    <w:rsid w:val="00BF08CD"/>
    <w:rsid w:val="00C1259A"/>
    <w:rsid w:val="00C32DC0"/>
    <w:rsid w:val="00C32E8D"/>
    <w:rsid w:val="00C43396"/>
    <w:rsid w:val="00C544FE"/>
    <w:rsid w:val="00C63837"/>
    <w:rsid w:val="00C87098"/>
    <w:rsid w:val="00CB213D"/>
    <w:rsid w:val="00CC5B00"/>
    <w:rsid w:val="00CE22BB"/>
    <w:rsid w:val="00CE7BCE"/>
    <w:rsid w:val="00D1222E"/>
    <w:rsid w:val="00D1272A"/>
    <w:rsid w:val="00D20768"/>
    <w:rsid w:val="00D442A8"/>
    <w:rsid w:val="00D467D6"/>
    <w:rsid w:val="00D61BB3"/>
    <w:rsid w:val="00D83EF1"/>
    <w:rsid w:val="00DA0938"/>
    <w:rsid w:val="00DA5AAF"/>
    <w:rsid w:val="00DB1243"/>
    <w:rsid w:val="00DE66D8"/>
    <w:rsid w:val="00DE7148"/>
    <w:rsid w:val="00DF3D5D"/>
    <w:rsid w:val="00DF62DB"/>
    <w:rsid w:val="00E02079"/>
    <w:rsid w:val="00E04C5B"/>
    <w:rsid w:val="00E16F32"/>
    <w:rsid w:val="00E171DF"/>
    <w:rsid w:val="00E454A5"/>
    <w:rsid w:val="00E55BDA"/>
    <w:rsid w:val="00E638DB"/>
    <w:rsid w:val="00E735B5"/>
    <w:rsid w:val="00E83223"/>
    <w:rsid w:val="00E9692E"/>
    <w:rsid w:val="00EA5B0E"/>
    <w:rsid w:val="00EB5ABE"/>
    <w:rsid w:val="00EC3CFF"/>
    <w:rsid w:val="00ED3744"/>
    <w:rsid w:val="00ED4F4F"/>
    <w:rsid w:val="00ED51FB"/>
    <w:rsid w:val="00EF6C65"/>
    <w:rsid w:val="00F04F9D"/>
    <w:rsid w:val="00F21CBB"/>
    <w:rsid w:val="00F302CA"/>
    <w:rsid w:val="00F61E67"/>
    <w:rsid w:val="00F67AD6"/>
    <w:rsid w:val="00F7383C"/>
    <w:rsid w:val="00F85D23"/>
    <w:rsid w:val="00FC3F9F"/>
    <w:rsid w:val="00FE6E10"/>
    <w:rsid w:val="00FF7759"/>
    <w:rsid w:val="00FF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19C34"/>
  <w15:docId w15:val="{4D3B7A7D-FDEA-481C-90C6-CFFC9577A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E8322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paragraph" w:styleId="2">
    <w:name w:val="heading 2"/>
    <w:basedOn w:val="a1"/>
    <w:next w:val="a1"/>
    <w:link w:val="20"/>
    <w:uiPriority w:val="9"/>
    <w:unhideWhenUsed/>
    <w:qFormat/>
    <w:rsid w:val="00AB380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Заголовок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Hyperlink"/>
    <w:basedOn w:val="a2"/>
    <w:uiPriority w:val="99"/>
    <w:semiHidden/>
    <w:unhideWhenUsed/>
    <w:rsid w:val="00CC5B00"/>
    <w:rPr>
      <w:color w:val="0000FF"/>
      <w:u w:val="single"/>
    </w:rPr>
  </w:style>
  <w:style w:type="paragraph" w:customStyle="1" w:styleId="western">
    <w:name w:val="western"/>
    <w:basedOn w:val="a1"/>
    <w:rsid w:val="00F61E6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ConsPlusNormal">
    <w:name w:val="ConsPlusNormal"/>
    <w:rsid w:val="006476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rsid w:val="006476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unformattext">
    <w:name w:val="unformattext"/>
    <w:basedOn w:val="a1"/>
    <w:rsid w:val="00647629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f0">
    <w:name w:val="annotation reference"/>
    <w:uiPriority w:val="99"/>
    <w:semiHidden/>
    <w:unhideWhenUsed/>
    <w:rsid w:val="00647629"/>
    <w:rPr>
      <w:sz w:val="16"/>
      <w:szCs w:val="16"/>
    </w:rPr>
  </w:style>
  <w:style w:type="character" w:styleId="af1">
    <w:name w:val="footnote reference"/>
    <w:uiPriority w:val="99"/>
    <w:semiHidden/>
    <w:unhideWhenUsed/>
    <w:rsid w:val="00647629"/>
    <w:rPr>
      <w:vertAlign w:val="superscript"/>
    </w:rPr>
  </w:style>
  <w:style w:type="character" w:customStyle="1" w:styleId="20">
    <w:name w:val="Заголовок 2 Знак"/>
    <w:basedOn w:val="a2"/>
    <w:link w:val="2"/>
    <w:uiPriority w:val="9"/>
    <w:rsid w:val="00AB380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f2">
    <w:name w:val="Normal (Web)"/>
    <w:basedOn w:val="a1"/>
    <w:uiPriority w:val="99"/>
    <w:unhideWhenUsed/>
    <w:rsid w:val="00B36D6E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af3">
    <w:name w:val="Знак"/>
    <w:basedOn w:val="a1"/>
    <w:rsid w:val="00824FCF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lang w:val="en-US" w:eastAsia="en-US"/>
    </w:rPr>
  </w:style>
  <w:style w:type="paragraph" w:styleId="af4">
    <w:name w:val="annotation text"/>
    <w:basedOn w:val="a1"/>
    <w:link w:val="af5"/>
    <w:uiPriority w:val="99"/>
    <w:semiHidden/>
    <w:unhideWhenUsed/>
    <w:rsid w:val="0078712D"/>
    <w:rPr>
      <w:sz w:val="20"/>
    </w:rPr>
  </w:style>
  <w:style w:type="character" w:customStyle="1" w:styleId="af5">
    <w:name w:val="Текст примечания Знак"/>
    <w:basedOn w:val="a2"/>
    <w:link w:val="af4"/>
    <w:uiPriority w:val="99"/>
    <w:semiHidden/>
    <w:rsid w:val="0078712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78712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78712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8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5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3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1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3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Temp\Rar$DIa840.18227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408F3F-AE69-4683-A301-CFEBFA0CD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51</TotalTime>
  <Pages>3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Пользователь</cp:lastModifiedBy>
  <cp:revision>10</cp:revision>
  <cp:lastPrinted>2021-08-10T00:39:00Z</cp:lastPrinted>
  <dcterms:created xsi:type="dcterms:W3CDTF">2023-03-27T03:53:00Z</dcterms:created>
  <dcterms:modified xsi:type="dcterms:W3CDTF">2023-03-27T04:32:00Z</dcterms:modified>
</cp:coreProperties>
</file>